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5B" w:rsidRDefault="00B10B5B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 w:hint="cs"/>
          <w:b/>
          <w:bCs/>
          <w:sz w:val="16"/>
          <w:szCs w:val="16"/>
          <w:lang w:bidi="fa-IR"/>
        </w:rPr>
      </w:pPr>
      <w:bookmarkStart w:id="0" w:name="_GoBack"/>
      <w:bookmarkEnd w:id="0"/>
    </w:p>
    <w:p w:rsidR="00374DE7" w:rsidRDefault="00374DE7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lang w:bidi="fa-IR"/>
        </w:rPr>
      </w:pPr>
    </w:p>
    <w:p w:rsidR="00374DE7" w:rsidRDefault="00374DE7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Default="00E24C60" w:rsidP="00B10B5B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w:rPr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215900</wp:posOffset>
                </wp:positionV>
                <wp:extent cx="1569720" cy="51054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B6" w:rsidRPr="00F81201" w:rsidRDefault="00D90001" w:rsidP="002C312E">
                            <w:pPr>
                              <w:bidi w:val="0"/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</w:pPr>
                            <w:r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>Date:</w:t>
                            </w:r>
                            <w:r w:rsidR="00B62BEF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89631B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fldChar w:fldCharType="begin"/>
                            </w:r>
                            <w:r w:rsidR="0089631B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instrText xml:space="preserve"> DATE \@ "d MMMM yyyy" </w:instrText>
                            </w:r>
                            <w:r w:rsidR="0089631B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fldChar w:fldCharType="separate"/>
                            </w:r>
                            <w:r w:rsidR="00F81201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>29 December 2020</w:t>
                            </w:r>
                            <w:r w:rsidR="0089631B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fldChar w:fldCharType="end"/>
                            </w:r>
                          </w:p>
                          <w:p w:rsidR="00D90001" w:rsidRPr="00F81201" w:rsidRDefault="00D90001" w:rsidP="00D90001">
                            <w:pPr>
                              <w:bidi w:val="0"/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90001" w:rsidRPr="00F81201" w:rsidRDefault="00D90001" w:rsidP="00D90001">
                            <w:pPr>
                              <w:bidi w:val="0"/>
                              <w:rPr>
                                <w:rFonts w:cs="Times New Roma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  No:</w:t>
                            </w:r>
                            <w:r w:rsidR="00B62BEF" w:rsidRPr="00F81201"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.25pt;margin-top:17pt;width:123.6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wGG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" filled="f" stroked="f">
                <v:textbox>
                  <w:txbxContent>
                    <w:p w:rsidR="00311DB6" w:rsidRPr="00F81201" w:rsidRDefault="00D90001" w:rsidP="002C312E">
                      <w:pPr>
                        <w:bidi w:val="0"/>
                        <w:rPr>
                          <w:rFonts w:cs="Times New Roman"/>
                          <w:b/>
                          <w:bCs/>
                          <w:lang w:bidi="fa-IR"/>
                        </w:rPr>
                      </w:pPr>
                      <w:r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t>Date:</w:t>
                      </w:r>
                      <w:r w:rsidR="00B62BEF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89631B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fldChar w:fldCharType="begin"/>
                      </w:r>
                      <w:r w:rsidR="0089631B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instrText xml:space="preserve"> DATE \@ "d MMMM yyyy" </w:instrText>
                      </w:r>
                      <w:r w:rsidR="0089631B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fldChar w:fldCharType="separate"/>
                      </w:r>
                      <w:r w:rsidR="00F81201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t>29 December 2020</w:t>
                      </w:r>
                      <w:r w:rsidR="0089631B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fldChar w:fldCharType="end"/>
                      </w:r>
                    </w:p>
                    <w:p w:rsidR="00D90001" w:rsidRPr="00F81201" w:rsidRDefault="00D90001" w:rsidP="00D90001">
                      <w:pPr>
                        <w:bidi w:val="0"/>
                        <w:rPr>
                          <w:rFonts w:cs="Times New Roman"/>
                          <w:b/>
                          <w:bCs/>
                          <w:lang w:bidi="fa-IR"/>
                        </w:rPr>
                      </w:pPr>
                    </w:p>
                    <w:p w:rsidR="00D90001" w:rsidRPr="00F81201" w:rsidRDefault="00D90001" w:rsidP="00D90001">
                      <w:pPr>
                        <w:bidi w:val="0"/>
                        <w:rPr>
                          <w:rFonts w:cs="Times New Roman"/>
                          <w:b/>
                          <w:bCs/>
                          <w:rtl/>
                          <w:lang w:bidi="fa-IR"/>
                        </w:rPr>
                      </w:pPr>
                      <w:r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  No:</w:t>
                      </w:r>
                      <w:r w:rsidR="00B62BEF" w:rsidRPr="00F81201"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10B5B" w:rsidRDefault="00B10B5B" w:rsidP="00B10B5B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Pr="00C80BC9" w:rsidRDefault="00B10B5B" w:rsidP="0059738F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D90001" w:rsidRPr="00F81201" w:rsidRDefault="006301D9" w:rsidP="00D90001">
      <w:pPr>
        <w:jc w:val="center"/>
        <w:rPr>
          <w:rFonts w:cs="Times New Roman"/>
          <w:b/>
          <w:bCs/>
          <w:lang w:bidi="fa-IR"/>
        </w:rPr>
      </w:pPr>
      <w:r w:rsidRPr="00F81201">
        <w:rPr>
          <w:rFonts w:cs="Times New Roman"/>
          <w:b/>
          <w:bCs/>
          <w:lang w:bidi="fa-IR"/>
        </w:rPr>
        <w:t xml:space="preserve">  </w:t>
      </w:r>
    </w:p>
    <w:p w:rsidR="009E1C41" w:rsidRPr="00F81201" w:rsidRDefault="009E1C41" w:rsidP="00F7240A">
      <w:pPr>
        <w:bidi w:val="0"/>
        <w:jc w:val="center"/>
        <w:rPr>
          <w:rFonts w:cs="Times New Roman"/>
          <w:b/>
          <w:bCs/>
          <w:lang w:bidi="fa-IR"/>
        </w:rPr>
      </w:pPr>
    </w:p>
    <w:p w:rsidR="00B10B5B" w:rsidRPr="00F81201" w:rsidRDefault="00B10B5B" w:rsidP="009E1C41">
      <w:pPr>
        <w:bidi w:val="0"/>
        <w:jc w:val="center"/>
        <w:rPr>
          <w:rFonts w:cs="Times New Roman"/>
          <w:b/>
          <w:bCs/>
          <w:rtl/>
          <w:lang w:bidi="fa-IR"/>
        </w:rPr>
      </w:pPr>
      <w:r w:rsidRPr="00F81201">
        <w:rPr>
          <w:rFonts w:cs="Times New Roman"/>
          <w:b/>
          <w:bCs/>
          <w:lang w:bidi="fa-IR"/>
        </w:rPr>
        <w:t>Health and Human Consumption Ability Certificate</w:t>
      </w:r>
    </w:p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W w:w="106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F7240A" w:rsidTr="00F81201">
        <w:trPr>
          <w:trHeight w:val="1471"/>
          <w:jc w:val="center"/>
        </w:trPr>
        <w:tc>
          <w:tcPr>
            <w:tcW w:w="5318" w:type="dxa"/>
            <w:shd w:val="clear" w:color="auto" w:fill="auto"/>
          </w:tcPr>
          <w:p w:rsidR="00F7240A" w:rsidRPr="00F81201" w:rsidRDefault="00F7240A" w:rsidP="00F81201">
            <w:pPr>
              <w:bidi w:val="0"/>
              <w:rPr>
                <w:rFonts w:cs="Times New Roman"/>
                <w:sz w:val="22"/>
                <w:szCs w:val="22"/>
                <w:lang w:bidi="fa-IR"/>
              </w:rPr>
            </w:pPr>
            <w:r w:rsidRPr="00F81201">
              <w:rPr>
                <w:rFonts w:cs="Times New Roman"/>
                <w:b/>
                <w:bCs/>
                <w:sz w:val="22"/>
                <w:szCs w:val="22"/>
                <w:lang w:bidi="fa-IR"/>
              </w:rPr>
              <w:t>Exporter/Producer:</w:t>
            </w:r>
            <w:r w:rsidRPr="00F81201">
              <w:rPr>
                <w:rFonts w:cs="Times New Roman"/>
                <w:b/>
                <w:bCs/>
                <w:noProof w:val="0"/>
                <w:sz w:val="22"/>
                <w:szCs w:val="22"/>
                <w:lang w:bidi="fa-IR"/>
              </w:rPr>
              <w:t xml:space="preserve"> </w:t>
            </w:r>
          </w:p>
          <w:p w:rsidR="00F7240A" w:rsidRPr="00F81201" w:rsidRDefault="00F7240A" w:rsidP="00F81201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318" w:type="dxa"/>
            <w:shd w:val="clear" w:color="auto" w:fill="auto"/>
          </w:tcPr>
          <w:p w:rsidR="00F7240A" w:rsidRPr="00F81201" w:rsidRDefault="00F7240A" w:rsidP="00F81201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81201">
              <w:rPr>
                <w:rFonts w:cs="Times New Roman"/>
                <w:b/>
                <w:bCs/>
                <w:sz w:val="22"/>
                <w:szCs w:val="22"/>
                <w:lang w:bidi="fa-IR"/>
              </w:rPr>
              <w:t>Consignee:</w:t>
            </w:r>
          </w:p>
        </w:tc>
      </w:tr>
    </w:tbl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W w:w="106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38"/>
        <w:gridCol w:w="3538"/>
        <w:gridCol w:w="3538"/>
      </w:tblGrid>
      <w:tr w:rsidR="00A357A6" w:rsidTr="00F81201">
        <w:trPr>
          <w:trHeight w:val="567"/>
          <w:jc w:val="center"/>
        </w:trPr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fa-IR"/>
              </w:rPr>
            </w:pPr>
            <w:r w:rsidRPr="00F81201">
              <w:rPr>
                <w:rFonts w:cs="Times New Roman"/>
                <w:b/>
                <w:bCs/>
                <w:sz w:val="22"/>
                <w:szCs w:val="22"/>
                <w:lang w:bidi="fa-IR"/>
              </w:rPr>
              <w:t>Description of Goods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lang w:bidi="fa-IR"/>
              </w:rPr>
            </w:pPr>
            <w:r w:rsidRPr="00F81201">
              <w:rPr>
                <w:rFonts w:cs="Times New Roman"/>
                <w:b/>
                <w:bCs/>
                <w:sz w:val="22"/>
                <w:szCs w:val="22"/>
                <w:lang w:bidi="fa-IR"/>
              </w:rPr>
              <w:t>Trade Name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ind w:right="-58"/>
              <w:jc w:val="center"/>
              <w:rPr>
                <w:rFonts w:cs="Times New Roman"/>
                <w:b/>
                <w:bCs/>
                <w:sz w:val="22"/>
                <w:szCs w:val="22"/>
                <w:lang w:bidi="fa-IR"/>
              </w:rPr>
            </w:pPr>
            <w:r w:rsidRPr="00F81201">
              <w:rPr>
                <w:rFonts w:cs="Times New Roman"/>
                <w:b/>
                <w:bCs/>
                <w:sz w:val="22"/>
                <w:szCs w:val="22"/>
                <w:lang w:bidi="fa-IR"/>
              </w:rPr>
              <w:t>*Export Licence. NO</w:t>
            </w:r>
          </w:p>
        </w:tc>
      </w:tr>
      <w:tr w:rsidR="00A357A6" w:rsidTr="00F81201">
        <w:trPr>
          <w:trHeight w:val="567"/>
          <w:jc w:val="center"/>
        </w:trPr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jc w:val="center"/>
              <w:rPr>
                <w:rFonts w:cs="Times New Roman"/>
                <w:lang w:bidi="fa-IR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jc w:val="center"/>
              <w:rPr>
                <w:rFonts w:cs="Times New Roman"/>
                <w:lang w:bidi="fa-IR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A357A6" w:rsidRPr="00F81201" w:rsidRDefault="00A357A6" w:rsidP="00F81201">
            <w:pPr>
              <w:bidi w:val="0"/>
              <w:jc w:val="center"/>
              <w:rPr>
                <w:rFonts w:cs="Times New Roman"/>
                <w:lang w:bidi="fa-IR"/>
              </w:rPr>
            </w:pPr>
          </w:p>
        </w:tc>
      </w:tr>
    </w:tbl>
    <w:p w:rsidR="004E0F99" w:rsidRPr="00F81201" w:rsidRDefault="004E0F99" w:rsidP="005F6AED">
      <w:pPr>
        <w:bidi w:val="0"/>
        <w:ind w:left="-567"/>
        <w:jc w:val="lowKashida"/>
        <w:rPr>
          <w:rFonts w:cs="Times New Roman"/>
          <w:b/>
          <w:bCs/>
          <w:lang w:bidi="fa-IR"/>
        </w:rPr>
      </w:pPr>
      <w:r w:rsidRPr="00F81201">
        <w:rPr>
          <w:rFonts w:cs="Times New Roman"/>
          <w:b/>
          <w:bCs/>
          <w:lang w:bidi="fa-IR"/>
        </w:rPr>
        <w:t xml:space="preserve">    </w:t>
      </w:r>
      <w:r w:rsidR="005F6AED" w:rsidRPr="00F81201">
        <w:rPr>
          <w:rFonts w:cs="Times New Roman"/>
          <w:b/>
          <w:bCs/>
          <w:lang w:bidi="fa-IR"/>
        </w:rPr>
        <w:t>I (the exporter/produce), hereby declare that the above product/products is/are safe</w:t>
      </w:r>
    </w:p>
    <w:p w:rsidR="00F7240A" w:rsidRDefault="00F7240A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p w:rsidR="004E0F99" w:rsidRPr="002C312E" w:rsidRDefault="004E0F99" w:rsidP="005F6AED">
      <w:pPr>
        <w:bidi w:val="0"/>
        <w:jc w:val="right"/>
        <w:rPr>
          <w:rFonts w:ascii="Albertus" w:hAnsi="Albertus"/>
          <w:b/>
          <w:bCs/>
          <w:lang w:bidi="fa-IR"/>
        </w:rPr>
      </w:pPr>
      <w:r w:rsidRPr="00F81201">
        <w:rPr>
          <w:rFonts w:cs="Times New Roman"/>
          <w:b/>
          <w:bCs/>
          <w:lang w:bidi="fa-IR"/>
        </w:rPr>
        <w:t xml:space="preserve">   </w:t>
      </w:r>
    </w:p>
    <w:p w:rsidR="004E0F99" w:rsidRPr="00F81201" w:rsidRDefault="004E0F99" w:rsidP="005F6AED">
      <w:pPr>
        <w:bidi w:val="0"/>
        <w:rPr>
          <w:rFonts w:cs="Times New Roman"/>
          <w:b/>
          <w:bCs/>
          <w:lang w:bidi="fa-IR"/>
        </w:rPr>
      </w:pPr>
      <w:r w:rsidRPr="00F81201">
        <w:rPr>
          <w:rFonts w:cs="Times New Roman"/>
          <w:b/>
          <w:bCs/>
          <w:lang w:bidi="fa-IR"/>
        </w:rPr>
        <w:t>*</w:t>
      </w:r>
      <w:r w:rsidR="005F6AED" w:rsidRPr="005F6AED">
        <w:t xml:space="preserve"> </w:t>
      </w:r>
      <w:r w:rsidR="005F6AED" w:rsidRPr="00F81201">
        <w:rPr>
          <w:rFonts w:cs="Times New Roman"/>
          <w:b/>
          <w:bCs/>
          <w:lang w:bidi="fa-IR"/>
        </w:rPr>
        <w:t>EXP=Export</w:t>
      </w:r>
    </w:p>
    <w:p w:rsidR="00A357A6" w:rsidRPr="00F81201" w:rsidRDefault="00A357A6" w:rsidP="005F6AED">
      <w:pPr>
        <w:bidi w:val="0"/>
        <w:jc w:val="right"/>
        <w:rPr>
          <w:rFonts w:cs="Times New Roman"/>
          <w:b/>
          <w:bCs/>
          <w:lang w:bidi="fa-IR"/>
        </w:rPr>
      </w:pPr>
    </w:p>
    <w:p w:rsidR="005F6AED" w:rsidRPr="00F81201" w:rsidRDefault="005F6AED" w:rsidP="00A357A6">
      <w:pPr>
        <w:bidi w:val="0"/>
        <w:jc w:val="right"/>
        <w:rPr>
          <w:rFonts w:cs="Times New Roman"/>
          <w:b/>
          <w:bCs/>
          <w:sz w:val="22"/>
          <w:szCs w:val="22"/>
          <w:lang w:bidi="fa-IR"/>
        </w:rPr>
      </w:pPr>
      <w:r w:rsidRPr="00F81201">
        <w:rPr>
          <w:rFonts w:cs="Times New Roman"/>
          <w:b/>
          <w:bCs/>
          <w:lang w:bidi="fa-IR"/>
        </w:rPr>
        <w:t>Stamp and signature of exporter/producer</w:t>
      </w:r>
    </w:p>
    <w:sectPr w:rsidR="005F6AED" w:rsidRPr="00F81201" w:rsidSect="00556D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361" w:bottom="1440" w:left="1361" w:header="720" w:footer="80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4B" w:rsidRDefault="002C734B" w:rsidP="00D90001">
      <w:r>
        <w:separator/>
      </w:r>
    </w:p>
  </w:endnote>
  <w:endnote w:type="continuationSeparator" w:id="0">
    <w:p w:rsidR="002C734B" w:rsidRDefault="002C734B" w:rsidP="00D9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IranNastaliq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7" w:rsidRDefault="00374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EF" w:rsidRDefault="00E24C60">
    <w:pPr>
      <w:pStyle w:val="Footer"/>
    </w:pPr>
    <w:r>
      <w:rPr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154305</wp:posOffset>
              </wp:positionV>
              <wp:extent cx="6797040" cy="2363470"/>
              <wp:effectExtent l="0" t="0" r="381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7040" cy="2363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>Declaration by the official authority</w:t>
                          </w: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>This is to certify</w:t>
                          </w: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>That   the producer is authorized by I.R. IRAN  MOH.</w:t>
                          </w: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ab/>
                          </w: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  <w:p w:rsidR="00A357A6" w:rsidRPr="00F81201" w:rsidRDefault="00A357A6" w:rsidP="00A357A6">
                          <w:pPr>
                            <w:bidi w:val="0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 xml:space="preserve">*This Health Certificate is Valid From The Issue Date Until* …………… For The Shipment </w:t>
                          </w:r>
                        </w:p>
                        <w:p w:rsidR="00B62BEF" w:rsidRPr="002C312E" w:rsidRDefault="00A357A6" w:rsidP="00A357A6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  <w:r w:rsidRPr="00F81201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>(Within This Validity Period)</w:t>
                          </w:r>
                        </w:p>
                        <w:p w:rsidR="00B62BEF" w:rsidRDefault="00B62BEF" w:rsidP="00B62BEF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5F6AED" w:rsidRDefault="005F6AED" w:rsidP="005F6AED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A357A6" w:rsidRDefault="00A357A6" w:rsidP="00A357A6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A357A6" w:rsidRPr="002C312E" w:rsidRDefault="00A357A6" w:rsidP="00A357A6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DB63A5" w:rsidRPr="00DF4F44" w:rsidRDefault="00DB63A5" w:rsidP="00DB63A5">
                          <w:pPr>
                            <w:bidi w:val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Abdolhosen Ghasemzadeh-MD</w:t>
                          </w:r>
                        </w:p>
                        <w:p w:rsidR="00DB63A5" w:rsidRPr="00B30039" w:rsidRDefault="00DB63A5" w:rsidP="00DB63A5">
                          <w:pPr>
                            <w:jc w:val="center"/>
                          </w:pPr>
                          <w:r w:rsidRPr="00B30039">
                            <w:t xml:space="preserve">General Director of Hygienic &amp; Cosmetic Control    </w:t>
                          </w:r>
                        </w:p>
                        <w:p w:rsidR="00B62BEF" w:rsidRDefault="00B62BEF" w:rsidP="00DB63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8" style="position:absolute;left:0;text-align:left;margin-left:0;margin-top:12.15pt;width:535.2pt;height:186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" strokeweight="1.5pt">
              <v:textbox>
                <w:txbxContent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>Declaration by the official authority</w:t>
                    </w: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>This is to certify</w:t>
                    </w: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>That   the producer is authorized by I.R. IRAN  MOH.</w:t>
                    </w: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ab/>
                    </w: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</w:p>
                  <w:p w:rsidR="00A357A6" w:rsidRPr="00F81201" w:rsidRDefault="00A357A6" w:rsidP="00A357A6">
                    <w:pPr>
                      <w:bidi w:val="0"/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 xml:space="preserve">*This Health Certificate is Valid From The Issue Date Until* …………… For The Shipment </w:t>
                    </w:r>
                  </w:p>
                  <w:p w:rsidR="00B62BEF" w:rsidRPr="002C312E" w:rsidRDefault="00A357A6" w:rsidP="00A357A6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  <w:r w:rsidRPr="00F81201">
                      <w:rPr>
                        <w:rFonts w:cs="Times New Roman"/>
                        <w:b/>
                        <w:bCs/>
                        <w:sz w:val="18"/>
                        <w:szCs w:val="18"/>
                        <w:lang w:bidi="fa-IR"/>
                      </w:rPr>
                      <w:t>(Within This Validity Period)</w:t>
                    </w:r>
                  </w:p>
                  <w:p w:rsidR="00B62BEF" w:rsidRDefault="00B62BEF" w:rsidP="00B62BEF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5F6AED" w:rsidRDefault="005F6AED" w:rsidP="005F6AED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A357A6" w:rsidRDefault="00A357A6" w:rsidP="00A357A6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A357A6" w:rsidRPr="002C312E" w:rsidRDefault="00A357A6" w:rsidP="00A357A6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DB63A5" w:rsidRPr="00DF4F44" w:rsidRDefault="00DB63A5" w:rsidP="00DB63A5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Abdolhosen Ghasemzadeh-MD</w:t>
                    </w:r>
                  </w:p>
                  <w:p w:rsidR="00DB63A5" w:rsidRPr="00B30039" w:rsidRDefault="00DB63A5" w:rsidP="00DB63A5">
                    <w:pPr>
                      <w:jc w:val="center"/>
                    </w:pPr>
                    <w:r w:rsidRPr="00B30039">
                      <w:t xml:space="preserve">General Director of Hygienic &amp; Cosmetic Control    </w:t>
                    </w:r>
                  </w:p>
                  <w:p w:rsidR="00B62BEF" w:rsidRDefault="00B62BEF" w:rsidP="00DB63A5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7" w:rsidRDefault="00374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4B" w:rsidRDefault="002C734B" w:rsidP="00D90001">
      <w:r>
        <w:separator/>
      </w:r>
    </w:p>
  </w:footnote>
  <w:footnote w:type="continuationSeparator" w:id="0">
    <w:p w:rsidR="002C734B" w:rsidRDefault="002C734B" w:rsidP="00D9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7" w:rsidRDefault="00374D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D49" w:rsidRDefault="00E24C60" w:rsidP="00556D49">
    <w:pPr>
      <w:pStyle w:val="Header"/>
      <w:bidi w:val="0"/>
    </w:pPr>
    <w:r>
      <w:rPr>
        <w:lang w:bidi="fa-IR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4822825</wp:posOffset>
              </wp:positionH>
              <wp:positionV relativeFrom="paragraph">
                <wp:posOffset>-347345</wp:posOffset>
              </wp:positionV>
              <wp:extent cx="626745" cy="6032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74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56D49" w:rsidRDefault="00556D49" w:rsidP="00556D4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9.75pt;margin-top:-27.35pt;width:49.35pt;height:4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" filled="f" stroked="f" strokeweight=".5pt">
              <v:path arrowok="t"/>
              <v:textbox>
                <w:txbxContent>
                  <w:p w:rsidR="00556D49" w:rsidRDefault="00556D49" w:rsidP="00556D49"/>
                </w:txbxContent>
              </v:textbox>
            </v:shape>
          </w:pict>
        </mc:Fallback>
      </mc:AlternateContent>
    </w:r>
  </w:p>
  <w:p w:rsidR="00D90001" w:rsidRPr="00556D49" w:rsidRDefault="00D90001" w:rsidP="00556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7" w:rsidRDefault="00374D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01"/>
    <w:rsid w:val="00045049"/>
    <w:rsid w:val="00070092"/>
    <w:rsid w:val="0007082E"/>
    <w:rsid w:val="0009135A"/>
    <w:rsid w:val="000A6514"/>
    <w:rsid w:val="000B37E3"/>
    <w:rsid w:val="000C7911"/>
    <w:rsid w:val="000D0133"/>
    <w:rsid w:val="000F6924"/>
    <w:rsid w:val="001021EE"/>
    <w:rsid w:val="0012145E"/>
    <w:rsid w:val="00135A9B"/>
    <w:rsid w:val="0015709C"/>
    <w:rsid w:val="0016712B"/>
    <w:rsid w:val="00185BA5"/>
    <w:rsid w:val="00194D12"/>
    <w:rsid w:val="00197113"/>
    <w:rsid w:val="001E6948"/>
    <w:rsid w:val="002201A5"/>
    <w:rsid w:val="002219C7"/>
    <w:rsid w:val="00222D9D"/>
    <w:rsid w:val="0024318C"/>
    <w:rsid w:val="00250937"/>
    <w:rsid w:val="002764EC"/>
    <w:rsid w:val="002C312E"/>
    <w:rsid w:val="002C734B"/>
    <w:rsid w:val="002D0064"/>
    <w:rsid w:val="002F22B0"/>
    <w:rsid w:val="003058F0"/>
    <w:rsid w:val="00311DB6"/>
    <w:rsid w:val="00322CE6"/>
    <w:rsid w:val="0034355B"/>
    <w:rsid w:val="003471F9"/>
    <w:rsid w:val="0035305E"/>
    <w:rsid w:val="00374DE7"/>
    <w:rsid w:val="00380688"/>
    <w:rsid w:val="00394930"/>
    <w:rsid w:val="003A22D6"/>
    <w:rsid w:val="003E3FEE"/>
    <w:rsid w:val="0042206B"/>
    <w:rsid w:val="00437746"/>
    <w:rsid w:val="00466E75"/>
    <w:rsid w:val="00467A8A"/>
    <w:rsid w:val="00470E25"/>
    <w:rsid w:val="0047159E"/>
    <w:rsid w:val="004C6BF5"/>
    <w:rsid w:val="004E0F99"/>
    <w:rsid w:val="004E3284"/>
    <w:rsid w:val="004F5DCA"/>
    <w:rsid w:val="00502541"/>
    <w:rsid w:val="0053192D"/>
    <w:rsid w:val="00556D49"/>
    <w:rsid w:val="0059738F"/>
    <w:rsid w:val="005A0C36"/>
    <w:rsid w:val="005B5A94"/>
    <w:rsid w:val="005D3501"/>
    <w:rsid w:val="005F6AED"/>
    <w:rsid w:val="00603308"/>
    <w:rsid w:val="00611759"/>
    <w:rsid w:val="006301D9"/>
    <w:rsid w:val="00655AD1"/>
    <w:rsid w:val="00697E00"/>
    <w:rsid w:val="006C637E"/>
    <w:rsid w:val="006D1C64"/>
    <w:rsid w:val="00716A22"/>
    <w:rsid w:val="00747B59"/>
    <w:rsid w:val="007535A3"/>
    <w:rsid w:val="00753F49"/>
    <w:rsid w:val="00797C14"/>
    <w:rsid w:val="007A565F"/>
    <w:rsid w:val="007A5D94"/>
    <w:rsid w:val="007C531D"/>
    <w:rsid w:val="00823AD7"/>
    <w:rsid w:val="008433A1"/>
    <w:rsid w:val="0089631B"/>
    <w:rsid w:val="008A6F0F"/>
    <w:rsid w:val="008E1E50"/>
    <w:rsid w:val="00952FB2"/>
    <w:rsid w:val="009770F4"/>
    <w:rsid w:val="00994E8F"/>
    <w:rsid w:val="00997E8E"/>
    <w:rsid w:val="009C2006"/>
    <w:rsid w:val="009E1C41"/>
    <w:rsid w:val="009E4203"/>
    <w:rsid w:val="00A357A6"/>
    <w:rsid w:val="00A642FF"/>
    <w:rsid w:val="00A86E7D"/>
    <w:rsid w:val="00AB34FF"/>
    <w:rsid w:val="00AB656B"/>
    <w:rsid w:val="00AE716E"/>
    <w:rsid w:val="00AF1C71"/>
    <w:rsid w:val="00AF3B70"/>
    <w:rsid w:val="00B10B5B"/>
    <w:rsid w:val="00B42B43"/>
    <w:rsid w:val="00B46287"/>
    <w:rsid w:val="00B62BEF"/>
    <w:rsid w:val="00B82C40"/>
    <w:rsid w:val="00BC0CF9"/>
    <w:rsid w:val="00C66061"/>
    <w:rsid w:val="00C97868"/>
    <w:rsid w:val="00CB140B"/>
    <w:rsid w:val="00CD7BB2"/>
    <w:rsid w:val="00D10C56"/>
    <w:rsid w:val="00D90001"/>
    <w:rsid w:val="00DB63A5"/>
    <w:rsid w:val="00E04D98"/>
    <w:rsid w:val="00E24C60"/>
    <w:rsid w:val="00E35AF1"/>
    <w:rsid w:val="00E546A5"/>
    <w:rsid w:val="00E840A5"/>
    <w:rsid w:val="00EA094A"/>
    <w:rsid w:val="00EA75D5"/>
    <w:rsid w:val="00F7240A"/>
    <w:rsid w:val="00F81201"/>
    <w:rsid w:val="00FA2EFB"/>
    <w:rsid w:val="00FD65C2"/>
    <w:rsid w:val="00F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2295A79-3035-4C9B-AE6A-DE57F643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B5B"/>
    <w:pPr>
      <w:bidi/>
    </w:pPr>
    <w:rPr>
      <w:rFonts w:ascii="Times New Roman" w:eastAsia="Times New Roman" w:hAnsi="Times New Roman" w:cs="Traditional Arabic"/>
      <w:noProof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0B5B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table" w:styleId="TableGrid">
    <w:name w:val="Table Grid"/>
    <w:basedOn w:val="TableNormal"/>
    <w:uiPriority w:val="59"/>
    <w:rsid w:val="00F72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7\Desktop\99.10.9%20&#1589;&#1575;&#1583;&#1585;&#1575;&#1578;\50-%206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50- 6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277</dc:creator>
  <cp:lastModifiedBy>277</cp:lastModifiedBy>
  <cp:revision>2</cp:revision>
  <cp:lastPrinted>2019-11-21T10:45:00Z</cp:lastPrinted>
  <dcterms:created xsi:type="dcterms:W3CDTF">2020-12-29T09:14:00Z</dcterms:created>
  <dcterms:modified xsi:type="dcterms:W3CDTF">2020-12-29T09:14:00Z</dcterms:modified>
</cp:coreProperties>
</file>