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5B" w:rsidRDefault="00B10B5B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 w:hint="cs"/>
          <w:b/>
          <w:bCs/>
          <w:sz w:val="16"/>
          <w:szCs w:val="16"/>
          <w:lang w:bidi="fa-IR"/>
        </w:rPr>
      </w:pPr>
      <w:bookmarkStart w:id="0" w:name="_GoBack"/>
      <w:bookmarkEnd w:id="0"/>
    </w:p>
    <w:p w:rsidR="000615CE" w:rsidRDefault="000615CE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/>
          <w:b/>
          <w:bCs/>
          <w:sz w:val="16"/>
          <w:szCs w:val="16"/>
          <w:lang w:bidi="fa-IR"/>
        </w:rPr>
      </w:pPr>
    </w:p>
    <w:p w:rsidR="000615CE" w:rsidRDefault="000615CE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B10B5B" w:rsidRDefault="00D90001" w:rsidP="00B10B5B">
      <w:pPr>
        <w:tabs>
          <w:tab w:val="left" w:pos="2859"/>
          <w:tab w:val="center" w:pos="4153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  <w:r>
        <w:rPr>
          <w:rFonts w:ascii="Albertus" w:hAnsi="Albertus"/>
          <w:b/>
          <w:bCs/>
          <w:sz w:val="16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C6BC77" wp14:editId="2238FC6C">
                <wp:simplePos x="0" y="0"/>
                <wp:positionH relativeFrom="column">
                  <wp:posOffset>-396815</wp:posOffset>
                </wp:positionH>
                <wp:positionV relativeFrom="paragraph">
                  <wp:posOffset>215960</wp:posOffset>
                </wp:positionV>
                <wp:extent cx="1570007" cy="510639"/>
                <wp:effectExtent l="0" t="0" r="0" b="381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007" cy="510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B6" w:rsidRDefault="00D90001" w:rsidP="002C312E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>Date:</w:t>
                            </w:r>
                            <w:r w:rsidR="00B62BE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89631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fldChar w:fldCharType="begin"/>
                            </w:r>
                            <w:r w:rsidR="0089631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instrText xml:space="preserve"> DATE \@ "d MMMM yyyy" </w:instrText>
                            </w:r>
                            <w:r w:rsidR="0089631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fldChar w:fldCharType="separate"/>
                            </w:r>
                            <w:r w:rsidR="00FE0115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>29 December 2020</w:t>
                            </w:r>
                            <w:r w:rsidR="0089631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fldChar w:fldCharType="end"/>
                            </w:r>
                          </w:p>
                          <w:p w:rsidR="00D90001" w:rsidRDefault="00D90001" w:rsidP="00D90001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D90001" w:rsidRPr="002C312E" w:rsidRDefault="00D90001" w:rsidP="00D90001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 xml:space="preserve">   No:</w:t>
                            </w:r>
                            <w:r w:rsidR="00B62BE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6BC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1.25pt;margin-top:17pt;width:123.6pt;height:4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" filled="f" stroked="f">
                <v:textbox>
                  <w:txbxContent>
                    <w:p w:rsidR="00311DB6" w:rsidRDefault="00D90001" w:rsidP="002C312E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>Date:</w:t>
                      </w:r>
                      <w:r w:rsidR="00B62BEF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89631B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fldChar w:fldCharType="begin"/>
                      </w:r>
                      <w:r w:rsidR="0089631B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instrText xml:space="preserve"> DATE \@ "d MMMM yyyy" </w:instrText>
                      </w:r>
                      <w:r w:rsidR="0089631B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fldChar w:fldCharType="separate"/>
                      </w:r>
                      <w:r w:rsidR="00FE0115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>29 December 2020</w:t>
                      </w:r>
                      <w:r w:rsidR="0089631B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fldChar w:fldCharType="end"/>
                      </w:r>
                    </w:p>
                    <w:p w:rsidR="00D90001" w:rsidRDefault="00D90001" w:rsidP="00D90001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</w:pPr>
                    </w:p>
                    <w:p w:rsidR="00D90001" w:rsidRPr="002C312E" w:rsidRDefault="00D90001" w:rsidP="00D90001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 xml:space="preserve">   No:</w:t>
                      </w:r>
                      <w:r w:rsidR="00B62BEF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10B5B" w:rsidRDefault="00B10B5B" w:rsidP="00B10B5B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B10B5B" w:rsidRPr="00C80BC9" w:rsidRDefault="00B10B5B" w:rsidP="0059738F">
      <w:pPr>
        <w:tabs>
          <w:tab w:val="left" w:pos="2859"/>
          <w:tab w:val="center" w:pos="4153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D90001" w:rsidRDefault="006301D9" w:rsidP="00D90001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 xml:space="preserve">  </w:t>
      </w:r>
    </w:p>
    <w:p w:rsidR="000274BF" w:rsidRDefault="000274BF" w:rsidP="00F7240A">
      <w:pPr>
        <w:bidi w:val="0"/>
        <w:jc w:val="center"/>
        <w:rPr>
          <w:rFonts w:asciiTheme="majorBidi" w:hAnsiTheme="majorBidi" w:cstheme="majorBidi"/>
          <w:b/>
          <w:bCs/>
          <w:lang w:bidi="fa-IR"/>
        </w:rPr>
      </w:pPr>
    </w:p>
    <w:p w:rsidR="00B10B5B" w:rsidRPr="002C312E" w:rsidRDefault="00B10B5B" w:rsidP="000274BF">
      <w:pPr>
        <w:bidi w:val="0"/>
        <w:jc w:val="center"/>
        <w:rPr>
          <w:rFonts w:asciiTheme="majorBidi" w:hAnsiTheme="majorBidi" w:cstheme="majorBidi"/>
          <w:b/>
          <w:bCs/>
          <w:rtl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>Health and Human Consumption Ability Certificate</w:t>
      </w:r>
    </w:p>
    <w:p w:rsidR="00B10B5B" w:rsidRDefault="00B10B5B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tbl>
      <w:tblPr>
        <w:tblStyle w:val="TableGrid"/>
        <w:tblW w:w="106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F7240A" w:rsidTr="0083069A">
        <w:trPr>
          <w:trHeight w:val="1471"/>
          <w:jc w:val="center"/>
        </w:trPr>
        <w:tc>
          <w:tcPr>
            <w:tcW w:w="5318" w:type="dxa"/>
          </w:tcPr>
          <w:p w:rsidR="00F7240A" w:rsidRPr="00852623" w:rsidRDefault="00F7240A" w:rsidP="00F7240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2C312E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Exporter/Producer:</w:t>
            </w:r>
            <w:r w:rsidRPr="002C312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bidi="fa-IR"/>
              </w:rPr>
              <w:t xml:space="preserve"> </w:t>
            </w:r>
          </w:p>
          <w:p w:rsidR="00F7240A" w:rsidRPr="00852623" w:rsidRDefault="00F7240A" w:rsidP="00F7240A">
            <w:pPr>
              <w:bidi w:val="0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5318" w:type="dxa"/>
          </w:tcPr>
          <w:p w:rsidR="00F7240A" w:rsidRDefault="00F7240A" w:rsidP="00F7240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2C312E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Consignee:</w:t>
            </w:r>
          </w:p>
          <w:p w:rsidR="00852623" w:rsidRPr="00852623" w:rsidRDefault="00852623" w:rsidP="00852623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:rsidR="00B10B5B" w:rsidRDefault="00B10B5B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tbl>
      <w:tblPr>
        <w:tblStyle w:val="TableGrid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56"/>
        <w:gridCol w:w="1408"/>
        <w:gridCol w:w="1156"/>
        <w:gridCol w:w="1276"/>
        <w:gridCol w:w="1134"/>
        <w:gridCol w:w="1134"/>
        <w:gridCol w:w="1134"/>
        <w:gridCol w:w="1134"/>
      </w:tblGrid>
      <w:tr w:rsidR="00F7240A" w:rsidTr="0083069A">
        <w:trPr>
          <w:jc w:val="center"/>
        </w:trPr>
        <w:tc>
          <w:tcPr>
            <w:tcW w:w="2256" w:type="dxa"/>
            <w:vAlign w:val="center"/>
          </w:tcPr>
          <w:p w:rsidR="00F7240A" w:rsidRPr="000A57CA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Description of Goods</w:t>
            </w:r>
          </w:p>
        </w:tc>
        <w:tc>
          <w:tcPr>
            <w:tcW w:w="1408" w:type="dxa"/>
            <w:vAlign w:val="center"/>
          </w:tcPr>
          <w:p w:rsidR="00F7240A" w:rsidRPr="000A57CA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Trade Name</w:t>
            </w:r>
          </w:p>
        </w:tc>
        <w:tc>
          <w:tcPr>
            <w:tcW w:w="1156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Gross Weight (kg)</w:t>
            </w:r>
          </w:p>
        </w:tc>
        <w:tc>
          <w:tcPr>
            <w:tcW w:w="1276" w:type="dxa"/>
            <w:vAlign w:val="center"/>
          </w:tcPr>
          <w:p w:rsidR="00F7240A" w:rsidRPr="000A57CA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Net  Weight (kg)</w:t>
            </w:r>
          </w:p>
        </w:tc>
        <w:tc>
          <w:tcPr>
            <w:tcW w:w="1134" w:type="dxa"/>
            <w:vAlign w:val="center"/>
          </w:tcPr>
          <w:p w:rsidR="00F7240A" w:rsidRPr="000A57CA" w:rsidRDefault="00F7240A" w:rsidP="00C76AF6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*</w:t>
            </w:r>
            <w:r w:rsidR="00C76AF6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Exp</w:t>
            </w: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 xml:space="preserve"> License N0.</w:t>
            </w:r>
          </w:p>
        </w:tc>
        <w:tc>
          <w:tcPr>
            <w:tcW w:w="1134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Pro. Date</w:t>
            </w:r>
          </w:p>
        </w:tc>
        <w:tc>
          <w:tcPr>
            <w:tcW w:w="1134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Exp. Date</w:t>
            </w:r>
          </w:p>
        </w:tc>
        <w:tc>
          <w:tcPr>
            <w:tcW w:w="1134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Batch Number</w:t>
            </w:r>
          </w:p>
        </w:tc>
      </w:tr>
      <w:tr w:rsidR="00F7240A" w:rsidTr="0083069A">
        <w:trPr>
          <w:jc w:val="center"/>
        </w:trPr>
        <w:tc>
          <w:tcPr>
            <w:tcW w:w="225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F7240A" w:rsidTr="0083069A">
        <w:trPr>
          <w:jc w:val="center"/>
        </w:trPr>
        <w:tc>
          <w:tcPr>
            <w:tcW w:w="225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A642FF" w:rsidRPr="004E0F99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83069A">
        <w:trPr>
          <w:jc w:val="center"/>
        </w:trPr>
        <w:tc>
          <w:tcPr>
            <w:tcW w:w="2256" w:type="dxa"/>
            <w:vAlign w:val="center"/>
          </w:tcPr>
          <w:p w:rsidR="00B62BEF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83069A">
        <w:trPr>
          <w:jc w:val="center"/>
        </w:trPr>
        <w:tc>
          <w:tcPr>
            <w:tcW w:w="2256" w:type="dxa"/>
            <w:vAlign w:val="center"/>
          </w:tcPr>
          <w:p w:rsidR="00B62BEF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83069A">
        <w:trPr>
          <w:jc w:val="center"/>
        </w:trPr>
        <w:tc>
          <w:tcPr>
            <w:tcW w:w="22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F7240A" w:rsidTr="0083069A">
        <w:trPr>
          <w:jc w:val="center"/>
        </w:trPr>
        <w:tc>
          <w:tcPr>
            <w:tcW w:w="225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83069A">
        <w:trPr>
          <w:jc w:val="center"/>
        </w:trPr>
        <w:tc>
          <w:tcPr>
            <w:tcW w:w="22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83069A">
        <w:trPr>
          <w:jc w:val="center"/>
        </w:trPr>
        <w:tc>
          <w:tcPr>
            <w:tcW w:w="22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83069A">
        <w:trPr>
          <w:jc w:val="center"/>
        </w:trPr>
        <w:tc>
          <w:tcPr>
            <w:tcW w:w="22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4E0F99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F7240A" w:rsidTr="0083069A">
        <w:trPr>
          <w:jc w:val="center"/>
        </w:trPr>
        <w:tc>
          <w:tcPr>
            <w:tcW w:w="225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4E0F99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F7240A" w:rsidTr="0083069A">
        <w:trPr>
          <w:jc w:val="center"/>
        </w:trPr>
        <w:tc>
          <w:tcPr>
            <w:tcW w:w="2256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TOTAL</w:t>
            </w:r>
          </w:p>
        </w:tc>
        <w:tc>
          <w:tcPr>
            <w:tcW w:w="1408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  <w:tc>
          <w:tcPr>
            <w:tcW w:w="1156" w:type="dxa"/>
            <w:vAlign w:val="center"/>
          </w:tcPr>
          <w:p w:rsidR="00F7240A" w:rsidRPr="00A642FF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A642FF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</w:tr>
    </w:tbl>
    <w:p w:rsidR="004E0F99" w:rsidRPr="00C76AF6" w:rsidRDefault="004E0F99" w:rsidP="00C76AF6">
      <w:pPr>
        <w:bidi w:val="0"/>
        <w:ind w:left="-567"/>
        <w:jc w:val="lowKashida"/>
        <w:rPr>
          <w:rFonts w:asciiTheme="majorBidi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t xml:space="preserve">    </w:t>
      </w:r>
      <w:r w:rsidR="00C76AF6" w:rsidRPr="00C76AF6">
        <w:rPr>
          <w:rFonts w:asciiTheme="majorBidi" w:hAnsiTheme="majorBidi" w:cstheme="majorBidi"/>
          <w:b/>
          <w:bCs/>
          <w:lang w:bidi="fa-IR"/>
        </w:rPr>
        <w:t>I (the exporter/produce), hereby declare that the above product/products is/are safe</w:t>
      </w:r>
    </w:p>
    <w:p w:rsidR="00F7240A" w:rsidRDefault="00F7240A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p w:rsidR="000A57CA" w:rsidRPr="002C312E" w:rsidRDefault="000A57CA" w:rsidP="00C76AF6">
      <w:pPr>
        <w:bidi w:val="0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>*</w:t>
      </w:r>
      <w:r w:rsidR="00C76AF6">
        <w:rPr>
          <w:rFonts w:asciiTheme="majorBidi" w:hAnsiTheme="majorBidi" w:cstheme="majorBidi"/>
          <w:b/>
          <w:bCs/>
          <w:lang w:bidi="fa-IR"/>
        </w:rPr>
        <w:t>Exp</w:t>
      </w:r>
      <w:r w:rsidRPr="002C312E">
        <w:rPr>
          <w:rFonts w:asciiTheme="majorBidi" w:hAnsiTheme="majorBidi" w:cstheme="majorBidi"/>
          <w:b/>
          <w:bCs/>
          <w:lang w:bidi="fa-IR"/>
        </w:rPr>
        <w:t xml:space="preserve">= </w:t>
      </w:r>
      <w:r w:rsidR="00C76AF6">
        <w:rPr>
          <w:rFonts w:asciiTheme="majorBidi" w:hAnsiTheme="majorBidi" w:cstheme="majorBidi"/>
          <w:b/>
          <w:bCs/>
          <w:lang w:bidi="fa-IR"/>
        </w:rPr>
        <w:t>Export</w:t>
      </w:r>
    </w:p>
    <w:p w:rsidR="000A57CA" w:rsidRDefault="004E0F99" w:rsidP="004E0F99">
      <w:pPr>
        <w:bidi w:val="0"/>
        <w:jc w:val="right"/>
        <w:rPr>
          <w:rFonts w:asciiTheme="majorBidi" w:hAnsiTheme="majorBidi" w:cstheme="majorBidi"/>
          <w:b/>
          <w:bCs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 xml:space="preserve">  </w:t>
      </w:r>
    </w:p>
    <w:p w:rsidR="004E0F99" w:rsidRPr="002C312E" w:rsidRDefault="004E0F99" w:rsidP="00C76AF6">
      <w:pPr>
        <w:bidi w:val="0"/>
        <w:jc w:val="right"/>
        <w:rPr>
          <w:rFonts w:ascii="Albertus" w:hAnsi="Albertus"/>
          <w:b/>
          <w:bCs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>Stamp and signature of exporter/producer</w:t>
      </w:r>
    </w:p>
    <w:sectPr w:rsidR="004E0F99" w:rsidRPr="002C312E" w:rsidSect="008306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361" w:bottom="1440" w:left="1361" w:header="720" w:footer="55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D99" w:rsidRDefault="00587D99" w:rsidP="00D90001">
      <w:r>
        <w:separator/>
      </w:r>
    </w:p>
  </w:endnote>
  <w:endnote w:type="continuationSeparator" w:id="0">
    <w:p w:rsidR="00587D99" w:rsidRDefault="00587D99" w:rsidP="00D9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IranNastaliq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CE" w:rsidRDefault="000615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EF" w:rsidRDefault="00B62BEF">
    <w:pPr>
      <w:pStyle w:val="Footer"/>
    </w:pPr>
    <w:r>
      <w:rPr>
        <w:rFonts w:ascii="Albertus" w:hAnsi="Albertus"/>
        <w:sz w:val="18"/>
        <w:szCs w:val="18"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23D53C6" wp14:editId="35C3B8FC">
              <wp:simplePos x="0" y="0"/>
              <wp:positionH relativeFrom="margin">
                <wp:align>center</wp:align>
              </wp:positionH>
              <wp:positionV relativeFrom="paragraph">
                <wp:posOffset>130455</wp:posOffset>
              </wp:positionV>
              <wp:extent cx="6797040" cy="2363638"/>
              <wp:effectExtent l="0" t="0" r="22860" b="1778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7040" cy="23636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623" w:rsidRPr="00852623" w:rsidRDefault="00852623" w:rsidP="00852623">
                          <w:pPr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852623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Declaration by the official authority</w:t>
                          </w:r>
                        </w:p>
                        <w:p w:rsidR="00852623" w:rsidRPr="00852623" w:rsidRDefault="00852623" w:rsidP="00852623">
                          <w:pPr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852623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ab/>
                          </w:r>
                        </w:p>
                        <w:p w:rsidR="00852623" w:rsidRPr="00852623" w:rsidRDefault="00852623" w:rsidP="00852623">
                          <w:pPr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</w:p>
                        <w:p w:rsidR="00852623" w:rsidRPr="00852623" w:rsidRDefault="00852623" w:rsidP="00852623">
                          <w:pPr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852623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This is to certify</w:t>
                          </w:r>
                        </w:p>
                        <w:p w:rsidR="00852623" w:rsidRPr="00852623" w:rsidRDefault="00852623" w:rsidP="00852623">
                          <w:pPr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852623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That   the producer is authorized by I.R. IRAN  MOH.</w:t>
                          </w:r>
                          <w:r w:rsidRPr="00852623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ab/>
                          </w:r>
                        </w:p>
                        <w:p w:rsidR="00852623" w:rsidRPr="00852623" w:rsidRDefault="00852623" w:rsidP="00852623">
                          <w:pPr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</w:p>
                        <w:p w:rsidR="00852623" w:rsidRPr="00852623" w:rsidRDefault="00852623" w:rsidP="00852623">
                          <w:pPr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</w:p>
                        <w:p w:rsidR="00B62BEF" w:rsidRPr="002C312E" w:rsidRDefault="00852623" w:rsidP="00852623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  <w:r w:rsidRPr="00852623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*This certificate expires 90 days after issuance.</w:t>
                          </w:r>
                        </w:p>
                        <w:p w:rsidR="00B62BEF" w:rsidRDefault="00B62BEF" w:rsidP="00B62BEF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852623" w:rsidRDefault="00852623" w:rsidP="00852623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852623" w:rsidRPr="002C312E" w:rsidRDefault="00852623" w:rsidP="00852623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9337CD" w:rsidRPr="00DF4F44" w:rsidRDefault="009337CD" w:rsidP="009337CD">
                          <w:pPr>
                            <w:bidi w:val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Abdolhosen Ghasemzadeh-MD</w:t>
                          </w:r>
                        </w:p>
                        <w:p w:rsidR="009337CD" w:rsidRPr="00B30039" w:rsidRDefault="009337CD" w:rsidP="009337CD">
                          <w:pPr>
                            <w:jc w:val="center"/>
                          </w:pPr>
                          <w:r w:rsidRPr="00B30039">
                            <w:t xml:space="preserve">General Director of Hygienic &amp; Cosmetic Control    </w:t>
                          </w:r>
                        </w:p>
                        <w:p w:rsidR="00B62BEF" w:rsidRDefault="00B62BEF" w:rsidP="00B62B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3D53C6" id="Rectangle 8" o:spid="_x0000_s1028" style="position:absolute;left:0;text-align:left;margin-left:0;margin-top:10.25pt;width:535.2pt;height:186.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" strokeweight="1.5pt">
              <v:textbox>
                <w:txbxContent>
                  <w:p w:rsidR="00852623" w:rsidRPr="00852623" w:rsidRDefault="00852623" w:rsidP="00852623">
                    <w:pPr>
                      <w:bidi w:val="0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852623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Declaration by the official authority</w:t>
                    </w:r>
                  </w:p>
                  <w:p w:rsidR="00852623" w:rsidRPr="00852623" w:rsidRDefault="00852623" w:rsidP="00852623">
                    <w:pPr>
                      <w:bidi w:val="0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852623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ab/>
                    </w:r>
                  </w:p>
                  <w:p w:rsidR="00852623" w:rsidRPr="00852623" w:rsidRDefault="00852623" w:rsidP="00852623">
                    <w:pPr>
                      <w:bidi w:val="0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</w:p>
                  <w:p w:rsidR="00852623" w:rsidRPr="00852623" w:rsidRDefault="00852623" w:rsidP="00852623">
                    <w:pPr>
                      <w:bidi w:val="0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852623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This is to certify</w:t>
                    </w:r>
                  </w:p>
                  <w:p w:rsidR="00852623" w:rsidRPr="00852623" w:rsidRDefault="00852623" w:rsidP="00852623">
                    <w:pPr>
                      <w:bidi w:val="0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852623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That   the producer is authorized by I.R. IRAN  MOH.</w:t>
                    </w:r>
                    <w:r w:rsidRPr="00852623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ab/>
                    </w:r>
                  </w:p>
                  <w:p w:rsidR="00852623" w:rsidRPr="00852623" w:rsidRDefault="00852623" w:rsidP="00852623">
                    <w:pPr>
                      <w:bidi w:val="0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</w:p>
                  <w:p w:rsidR="00852623" w:rsidRPr="00852623" w:rsidRDefault="00852623" w:rsidP="00852623">
                    <w:pPr>
                      <w:bidi w:val="0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</w:p>
                  <w:p w:rsidR="00B62BEF" w:rsidRPr="002C312E" w:rsidRDefault="00852623" w:rsidP="00852623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  <w:r w:rsidRPr="00852623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*This certificate expires 90 days after issuance.</w:t>
                    </w:r>
                  </w:p>
                  <w:p w:rsidR="00B62BEF" w:rsidRDefault="00B62BEF" w:rsidP="00B62BEF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852623" w:rsidRDefault="00852623" w:rsidP="00852623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852623" w:rsidRPr="002C312E" w:rsidRDefault="00852623" w:rsidP="00852623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9337CD" w:rsidRPr="00DF4F44" w:rsidRDefault="009337CD" w:rsidP="009337CD">
                    <w:pPr>
                      <w:bidi w:val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Abdolhosen Ghasemzadeh-MD</w:t>
                    </w:r>
                  </w:p>
                  <w:p w:rsidR="009337CD" w:rsidRPr="00B30039" w:rsidRDefault="009337CD" w:rsidP="009337CD">
                    <w:pPr>
                      <w:jc w:val="center"/>
                    </w:pPr>
                    <w:r w:rsidRPr="00B30039">
                      <w:t xml:space="preserve">General Director of Hygienic &amp; Cosmetic Control    </w:t>
                    </w:r>
                  </w:p>
                  <w:p w:rsidR="00B62BEF" w:rsidRDefault="00B62BEF" w:rsidP="00B62BEF"/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CE" w:rsidRDefault="00061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D99" w:rsidRDefault="00587D99" w:rsidP="00D90001">
      <w:r>
        <w:separator/>
      </w:r>
    </w:p>
  </w:footnote>
  <w:footnote w:type="continuationSeparator" w:id="0">
    <w:p w:rsidR="00587D99" w:rsidRDefault="00587D99" w:rsidP="00D90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CE" w:rsidRDefault="000615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69A" w:rsidRDefault="0083069A" w:rsidP="0083069A">
    <w:pPr>
      <w:pStyle w:val="Header"/>
      <w:bidi w:val="0"/>
    </w:pPr>
    <w:r>
      <w:rPr>
        <w:rFonts w:asciiTheme="majorBidi" w:hAnsiTheme="majorBidi" w:cstheme="majorBidi"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B78D19D" wp14:editId="450E4854">
              <wp:simplePos x="0" y="0"/>
              <wp:positionH relativeFrom="column">
                <wp:posOffset>4822906</wp:posOffset>
              </wp:positionH>
              <wp:positionV relativeFrom="paragraph">
                <wp:posOffset>-347345</wp:posOffset>
              </wp:positionV>
              <wp:extent cx="626745" cy="603504"/>
              <wp:effectExtent l="0" t="0" r="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745" cy="6035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3069A" w:rsidRDefault="0083069A" w:rsidP="0083069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8D1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79.75pt;margin-top:-27.35pt;width:49.35pt;height:47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" filled="f" stroked="f" strokeweight=".5pt">
              <v:textbox>
                <w:txbxContent>
                  <w:p w:rsidR="0083069A" w:rsidRDefault="0083069A" w:rsidP="0083069A"/>
                </w:txbxContent>
              </v:textbox>
            </v:shape>
          </w:pict>
        </mc:Fallback>
      </mc:AlternateContent>
    </w:r>
  </w:p>
  <w:p w:rsidR="00D90001" w:rsidRPr="0083069A" w:rsidRDefault="00D90001" w:rsidP="008306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CE" w:rsidRDefault="000615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15"/>
    <w:rsid w:val="000274BF"/>
    <w:rsid w:val="00045049"/>
    <w:rsid w:val="000615CE"/>
    <w:rsid w:val="00070092"/>
    <w:rsid w:val="0007082E"/>
    <w:rsid w:val="0009135A"/>
    <w:rsid w:val="000A57CA"/>
    <w:rsid w:val="000A6514"/>
    <w:rsid w:val="000B37E3"/>
    <w:rsid w:val="000C7911"/>
    <w:rsid w:val="000D0133"/>
    <w:rsid w:val="000F6924"/>
    <w:rsid w:val="001021EE"/>
    <w:rsid w:val="00135A9B"/>
    <w:rsid w:val="0015709C"/>
    <w:rsid w:val="0016712B"/>
    <w:rsid w:val="00185BA5"/>
    <w:rsid w:val="00194D12"/>
    <w:rsid w:val="00197113"/>
    <w:rsid w:val="001E6948"/>
    <w:rsid w:val="002201A5"/>
    <w:rsid w:val="002219C7"/>
    <w:rsid w:val="00222D9D"/>
    <w:rsid w:val="0024318C"/>
    <w:rsid w:val="00250937"/>
    <w:rsid w:val="00270C4A"/>
    <w:rsid w:val="00273B94"/>
    <w:rsid w:val="002764EC"/>
    <w:rsid w:val="00285BDB"/>
    <w:rsid w:val="002C1682"/>
    <w:rsid w:val="002C312E"/>
    <w:rsid w:val="002D0064"/>
    <w:rsid w:val="003058F0"/>
    <w:rsid w:val="00311DB6"/>
    <w:rsid w:val="00322CE6"/>
    <w:rsid w:val="0034355B"/>
    <w:rsid w:val="003471F9"/>
    <w:rsid w:val="0035305E"/>
    <w:rsid w:val="00394930"/>
    <w:rsid w:val="003A22D6"/>
    <w:rsid w:val="003E3FEE"/>
    <w:rsid w:val="0042206B"/>
    <w:rsid w:val="00466E75"/>
    <w:rsid w:val="00467A8A"/>
    <w:rsid w:val="00470E25"/>
    <w:rsid w:val="0047159E"/>
    <w:rsid w:val="004C6BF5"/>
    <w:rsid w:val="004E0F99"/>
    <w:rsid w:val="004F5DCA"/>
    <w:rsid w:val="00502541"/>
    <w:rsid w:val="00530E46"/>
    <w:rsid w:val="0053192D"/>
    <w:rsid w:val="00587D99"/>
    <w:rsid w:val="0059738F"/>
    <w:rsid w:val="005A0C36"/>
    <w:rsid w:val="005B5A94"/>
    <w:rsid w:val="005D3501"/>
    <w:rsid w:val="00603308"/>
    <w:rsid w:val="00611759"/>
    <w:rsid w:val="006301D9"/>
    <w:rsid w:val="00655AD1"/>
    <w:rsid w:val="00697E00"/>
    <w:rsid w:val="006C637E"/>
    <w:rsid w:val="006D1C64"/>
    <w:rsid w:val="00716A22"/>
    <w:rsid w:val="00747B59"/>
    <w:rsid w:val="007535A3"/>
    <w:rsid w:val="00753F49"/>
    <w:rsid w:val="00797C14"/>
    <w:rsid w:val="007A565F"/>
    <w:rsid w:val="007A5D94"/>
    <w:rsid w:val="007C2876"/>
    <w:rsid w:val="007C531D"/>
    <w:rsid w:val="00823AD7"/>
    <w:rsid w:val="0083069A"/>
    <w:rsid w:val="008433A1"/>
    <w:rsid w:val="00852623"/>
    <w:rsid w:val="008638D9"/>
    <w:rsid w:val="0089631B"/>
    <w:rsid w:val="008A6F0F"/>
    <w:rsid w:val="008E1E50"/>
    <w:rsid w:val="009337CD"/>
    <w:rsid w:val="00952FB2"/>
    <w:rsid w:val="009770F4"/>
    <w:rsid w:val="00997E8E"/>
    <w:rsid w:val="009C15C4"/>
    <w:rsid w:val="009C2006"/>
    <w:rsid w:val="009E4203"/>
    <w:rsid w:val="00A642FF"/>
    <w:rsid w:val="00A86E7D"/>
    <w:rsid w:val="00A92FF8"/>
    <w:rsid w:val="00AB34FF"/>
    <w:rsid w:val="00AB656B"/>
    <w:rsid w:val="00AE716E"/>
    <w:rsid w:val="00AF1C71"/>
    <w:rsid w:val="00AF3B70"/>
    <w:rsid w:val="00B02D2F"/>
    <w:rsid w:val="00B10B5B"/>
    <w:rsid w:val="00B42B43"/>
    <w:rsid w:val="00B46287"/>
    <w:rsid w:val="00B62BEF"/>
    <w:rsid w:val="00B82C40"/>
    <w:rsid w:val="00BC0CF9"/>
    <w:rsid w:val="00C66061"/>
    <w:rsid w:val="00C76AF6"/>
    <w:rsid w:val="00CB140B"/>
    <w:rsid w:val="00CD7BB2"/>
    <w:rsid w:val="00D10C56"/>
    <w:rsid w:val="00D90001"/>
    <w:rsid w:val="00E04D98"/>
    <w:rsid w:val="00E546A5"/>
    <w:rsid w:val="00E64991"/>
    <w:rsid w:val="00E840A5"/>
    <w:rsid w:val="00EA094A"/>
    <w:rsid w:val="00EA75D5"/>
    <w:rsid w:val="00F7240A"/>
    <w:rsid w:val="00FA2EFB"/>
    <w:rsid w:val="00FE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748EE39-C942-4638-A2AF-F219B401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B5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5B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001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9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001"/>
    <w:rPr>
      <w:rFonts w:ascii="Times New Roman" w:eastAsia="Times New Roman" w:hAnsi="Times New Roman" w:cs="Traditional Arabic"/>
      <w:noProof/>
      <w:sz w:val="20"/>
      <w:szCs w:val="20"/>
    </w:rPr>
  </w:style>
  <w:style w:type="table" w:styleId="TableGrid">
    <w:name w:val="Table Grid"/>
    <w:basedOn w:val="TableNormal"/>
    <w:uiPriority w:val="59"/>
    <w:rsid w:val="00F72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77\Desktop\99.10.9%20&#1589;&#1575;&#1583;&#1585;&#1575;&#1578;\52-%2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52- 7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277</dc:creator>
  <cp:lastModifiedBy>277</cp:lastModifiedBy>
  <cp:revision>1</cp:revision>
  <cp:lastPrinted>2019-11-21T10:45:00Z</cp:lastPrinted>
  <dcterms:created xsi:type="dcterms:W3CDTF">2020-12-29T09:15:00Z</dcterms:created>
  <dcterms:modified xsi:type="dcterms:W3CDTF">2020-12-29T09:15:00Z</dcterms:modified>
</cp:coreProperties>
</file>